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981" w:rsidRDefault="00765C0E" w:rsidP="00E83DC3">
      <w:pPr>
        <w:tabs>
          <w:tab w:val="left" w:pos="3686"/>
        </w:tabs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483.25pt;margin-top:328pt;width:283.45pt;height:212.7pt;z-index:-251640832;mso-position-horizontal-relative:text;mso-position-vertical-relative:text">
            <v:imagedata r:id="rId5" o:title="Slide9"/>
          </v:shape>
        </w:pict>
      </w:r>
      <w:r w:rsidR="008401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B3B4DA" wp14:editId="512DEBF5">
                <wp:simplePos x="0" y="0"/>
                <wp:positionH relativeFrom="column">
                  <wp:posOffset>-914400</wp:posOffset>
                </wp:positionH>
                <wp:positionV relativeFrom="paragraph">
                  <wp:posOffset>1612900</wp:posOffset>
                </wp:positionV>
                <wp:extent cx="10803890" cy="0"/>
                <wp:effectExtent l="0" t="19050" r="54610" b="381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389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FDE8C" id="Straight Connector 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127pt" to="778.7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" strokecolor="black [3213]" strokeweight="4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pict>
          <v:shape id="_x0000_s1029" type="#_x0000_t75" style="position:absolute;margin-left:208.35pt;margin-top:136.35pt;width:283.65pt;height:212.75pt;z-index:-251649024;mso-position-horizontal-relative:text;mso-position-vertical-relative:text" o:regroupid="1">
            <v:imagedata r:id="rId6" o:title="Slide5"/>
          </v:shape>
        </w:pict>
      </w:r>
      <w:r w:rsidR="00E83D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2D08AF" wp14:editId="5FB2FD6F">
                <wp:simplePos x="0" y="0"/>
                <wp:positionH relativeFrom="column">
                  <wp:posOffset>-914400</wp:posOffset>
                </wp:positionH>
                <wp:positionV relativeFrom="paragraph">
                  <wp:posOffset>4203700</wp:posOffset>
                </wp:positionV>
                <wp:extent cx="10803890" cy="0"/>
                <wp:effectExtent l="0" t="19050" r="54610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389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CD4D7" id="Straight Connector 1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331pt" to="778.7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" strokecolor="black [3213]" strokeweight="4pt">
                <v:stroke joinstyle="miter"/>
              </v:line>
            </w:pict>
          </mc:Fallback>
        </mc:AlternateContent>
      </w:r>
      <w:r w:rsidR="00E83D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7B57FC" wp14:editId="3DEB4101">
                <wp:simplePos x="0" y="0"/>
                <wp:positionH relativeFrom="column">
                  <wp:posOffset>6159500</wp:posOffset>
                </wp:positionH>
                <wp:positionV relativeFrom="paragraph">
                  <wp:posOffset>-990600</wp:posOffset>
                </wp:positionV>
                <wp:extent cx="50800" cy="7594600"/>
                <wp:effectExtent l="19050" t="0" r="44450" b="444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759460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9D9FF" id="Straight Connector 8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pt,-78pt" to="489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" strokecolor="black [3213]" strokeweight="4pt">
                <v:stroke joinstyle="miter"/>
              </v:line>
            </w:pict>
          </mc:Fallback>
        </mc:AlternateContent>
      </w:r>
      <w:r w:rsidR="00E83D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-990600</wp:posOffset>
                </wp:positionV>
                <wp:extent cx="50800" cy="7594600"/>
                <wp:effectExtent l="19050" t="0" r="44450" b="444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759460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A2806" id="Straight Connector 7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-78pt" to="214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" strokecolor="black [3213]" strokeweight="4pt">
                <v:stroke joinstyle="miter"/>
              </v:line>
            </w:pict>
          </mc:Fallback>
        </mc:AlternateContent>
      </w:r>
      <w:r>
        <w:rPr>
          <w:noProof/>
        </w:rPr>
        <w:pict>
          <v:shape id="_x0000_s1031" type="#_x0000_t75" style="position:absolute;margin-left:483.25pt;margin-top:124.35pt;width:283.45pt;height:212.7pt;z-index:-251646976;mso-position-horizontal-relative:text;mso-position-vertical-relative:text">
            <v:imagedata r:id="rId7" o:title="Slide6"/>
          </v:shape>
        </w:pict>
      </w:r>
      <w:r w:rsidR="00C42981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-828848</wp:posOffset>
            </wp:positionH>
            <wp:positionV relativeFrom="paragraph">
              <wp:posOffset>-921212</wp:posOffset>
            </wp:positionV>
            <wp:extent cx="3599815" cy="2701290"/>
            <wp:effectExtent l="0" t="0" r="635" b="3810"/>
            <wp:wrapNone/>
            <wp:docPr id="1" name="Picture 1" descr="C:\Users\STJB10\AppData\Local\Microsoft\Windows\INetCache\Content.Word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STJB10\AppData\Local\Microsoft\Windows\INetCache\Content.Word\Slide1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98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2770620</wp:posOffset>
            </wp:positionH>
            <wp:positionV relativeFrom="paragraph">
              <wp:posOffset>-921039</wp:posOffset>
            </wp:positionV>
            <wp:extent cx="3599815" cy="2697480"/>
            <wp:effectExtent l="0" t="0" r="635" b="7620"/>
            <wp:wrapNone/>
            <wp:docPr id="2" name="Picture 2" descr="C:\Users\STJB10\AppData\Local\Microsoft\Windows\INetCache\Content.Word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STJB10\AppData\Local\Microsoft\Windows\INetCache\Content.Word\Slide2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981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6289848</wp:posOffset>
            </wp:positionH>
            <wp:positionV relativeFrom="paragraph">
              <wp:posOffset>-885364</wp:posOffset>
            </wp:positionV>
            <wp:extent cx="3602990" cy="2703195"/>
            <wp:effectExtent l="0" t="0" r="0" b="1905"/>
            <wp:wrapNone/>
            <wp:docPr id="4" name="Picture 4" descr="C:\Users\STJB10\AppData\Local\Microsoft\Windows\INetCache\Content.Word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STJB10\AppData\Local\Microsoft\Windows\INetCache\Content.Word\Slide3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75" style="position:absolute;margin-left:211.65pt;margin-top:340.9pt;width:283.45pt;height:212.7pt;z-index:-251642880;mso-position-horizontal-relative:text;mso-position-vertical-relative:text">
            <v:imagedata r:id="rId11" o:title="Slide8"/>
          </v:shape>
        </w:pict>
      </w:r>
      <w:r>
        <w:rPr>
          <w:noProof/>
          <w:lang w:eastAsia="en-GB"/>
        </w:rPr>
        <w:pict>
          <v:shape id="_x0000_s1028" type="#_x0000_t75" style="position:absolute;margin-left:-68.7pt;margin-top:136.35pt;width:283.65pt;height:212.75pt;z-index:-251650048;mso-position-horizontal-relative:text;mso-position-vertical-relative:text" o:regroupid="1">
            <v:imagedata r:id="rId12" o:title="Slide4"/>
          </v:shape>
        </w:pict>
      </w:r>
      <w:r>
        <w:rPr>
          <w:noProof/>
        </w:rPr>
        <w:pict>
          <v:shape id="_x0000_s1032" type="#_x0000_t75" style="position:absolute;margin-left:-68.7pt;margin-top:340.9pt;width:283.45pt;height:212.7pt;z-index:-251644928;mso-position-horizontal-relative:text;mso-position-vertical-relative:text">
            <v:imagedata r:id="rId13" o:title="Slide7"/>
          </v:shape>
        </w:pict>
      </w:r>
    </w:p>
    <w:sectPr w:rsidR="00C42981" w:rsidSect="00B939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9E7"/>
    <w:rsid w:val="00765C0E"/>
    <w:rsid w:val="008401D5"/>
    <w:rsid w:val="00975C79"/>
    <w:rsid w:val="00B939E7"/>
    <w:rsid w:val="00C42981"/>
    <w:rsid w:val="00E83DC3"/>
    <w:rsid w:val="00EA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57C6C2F6"/>
  <w15:chartTrackingRefBased/>
  <w15:docId w15:val="{45CE8410-0D7D-4188-9C75-E737E77F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C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C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B8017-54F2-48BD-8652-EDB1428C1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E369B8F1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Thomas Tallis School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Bradshaw</dc:creator>
  <cp:keywords/>
  <dc:description/>
  <cp:lastModifiedBy>Jon Bradshaw</cp:lastModifiedBy>
  <cp:revision>5</cp:revision>
  <cp:lastPrinted>2017-11-13T17:10:00Z</cp:lastPrinted>
  <dcterms:created xsi:type="dcterms:W3CDTF">2017-11-13T16:52:00Z</dcterms:created>
  <dcterms:modified xsi:type="dcterms:W3CDTF">2017-11-13T17:11:00Z</dcterms:modified>
</cp:coreProperties>
</file>